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6628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2C69A0">
                <w:pPr>
                  <w:pStyle w:val="Wcicienormalne"/>
                  <w:ind w:left="0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3E4DD6" w:rsidP="002C69A0">
            <w:pPr>
              <w:pStyle w:val="Wcicienormalne"/>
              <w:ind w:left="0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3E4DD6" w:rsidP="002C69A0">
            <w:pPr>
              <w:pStyle w:val="Wcicienormalne"/>
              <w:ind w:left="0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3E4DD6" w:rsidP="002C69A0">
            <w:pPr>
              <w:pStyle w:val="Wcicienormalne"/>
              <w:ind w:left="0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2C69A0">
            <w:pPr>
              <w:pStyle w:val="Wcicienormalne"/>
              <w:ind w:left="0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2C69A0">
            <w:pPr>
              <w:pStyle w:val="Wcicienormalne"/>
              <w:ind w:left="0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1B6CD943" w:rsidR="00292898" w:rsidRPr="00846B76" w:rsidRDefault="00292898" w:rsidP="00595BA8">
            <w:pPr>
              <w:pStyle w:val="Wcicienormalne"/>
              <w:ind w:left="0"/>
            </w:pPr>
            <w:r>
              <w:t>Planowane miejsce biwakowania (</w:t>
            </w:r>
            <w:r w:rsidR="002C69A0">
              <w:t>Nazwa leśnictwa</w:t>
            </w:r>
            <w:r w:rsidR="003C3EF4">
              <w:t xml:space="preserve">, </w:t>
            </w:r>
            <w:r w:rsidR="002C69A0">
              <w:t>numer oddziału leśnego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709321FC" w14:textId="578BAF5D" w:rsidR="00322F8B" w:rsidRDefault="00F71B2C" w:rsidP="00322F8B">
            <w:pPr>
              <w:spacing w:before="0"/>
              <w:rPr>
                <w:rFonts w:cs="Times New Roman"/>
                <w:color w:val="000000" w:themeColor="text1"/>
              </w:rPr>
            </w:pP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="00322F8B">
              <w:rPr>
                <w:rFonts w:cs="Times New Roman"/>
                <w:color w:val="000000" w:themeColor="text1"/>
              </w:rPr>
              <w:t>gromadzenie</w:t>
            </w:r>
          </w:p>
          <w:p w14:paraId="114A4088" w14:textId="37BE9BD5" w:rsidR="00F71B2C" w:rsidRDefault="00F71B2C" w:rsidP="00322F8B">
            <w:pPr>
              <w:spacing w:befor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</w:rPr>
              <w:t>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14:paraId="1E6A7FB7" w14:textId="189117C9" w:rsidR="00C064F4" w:rsidRPr="004957C0" w:rsidRDefault="00C064F4" w:rsidP="00C064F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0A127741" w:rsidR="00880578" w:rsidRPr="004957C0" w:rsidRDefault="00F71B2C" w:rsidP="00880578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595BA8">
              <w:rPr>
                <w:rFonts w:cs="Times New Roman"/>
                <w:color w:val="000000" w:themeColor="text1"/>
                <w:sz w:val="24"/>
                <w:szCs w:val="24"/>
              </w:rPr>
              <w:t xml:space="preserve"> gromadzenie moich danych osobowych zgodnie z informacją na temat przetwarzania danych osobowych w Nadleśnictwie Kup </w:t>
            </w:r>
            <w:r w:rsidR="00880578">
              <w:rPr>
                <w:rFonts w:cs="Times New Roman"/>
                <w:color w:val="000000" w:themeColor="text1"/>
                <w:sz w:val="24"/>
                <w:szCs w:val="24"/>
              </w:rPr>
              <w:t>zamieszczoną</w:t>
            </w:r>
            <w:r w:rsidR="00595BA8">
              <w:rPr>
                <w:rFonts w:cs="Times New Roman"/>
                <w:color w:val="000000" w:themeColor="text1"/>
                <w:sz w:val="24"/>
                <w:szCs w:val="24"/>
              </w:rPr>
              <w:t xml:space="preserve"> na stronie internetowej</w:t>
            </w:r>
            <w:r w:rsidR="00880578">
              <w:rPr>
                <w:rFonts w:cs="Times New Roman"/>
                <w:color w:val="000000" w:themeColor="text1"/>
                <w:sz w:val="24"/>
                <w:szCs w:val="24"/>
              </w:rPr>
              <w:t>:</w:t>
            </w:r>
            <w:r w:rsidR="00595BA8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2" w:history="1">
              <w:r w:rsidR="00880578" w:rsidRPr="006777DE">
                <w:rPr>
                  <w:rStyle w:val="Hipercze"/>
                  <w:rFonts w:cs="Times New Roman"/>
                  <w:sz w:val="24"/>
                  <w:szCs w:val="24"/>
                </w:rPr>
                <w:t>https://kup.katowice.lasy.gov.pl/witamy/-/journal_content/5</w:t>
              </w:r>
              <w:bookmarkStart w:id="0" w:name="_GoBack"/>
              <w:bookmarkEnd w:id="0"/>
              <w:r w:rsidR="00880578" w:rsidRPr="006777DE">
                <w:rPr>
                  <w:rStyle w:val="Hipercze"/>
                  <w:rFonts w:cs="Times New Roman"/>
                  <w:sz w:val="24"/>
                  <w:szCs w:val="24"/>
                </w:rPr>
                <w:t>6</w:t>
              </w:r>
              <w:r w:rsidR="00880578" w:rsidRPr="006777DE">
                <w:rPr>
                  <w:rStyle w:val="Hipercze"/>
                  <w:rFonts w:cs="Times New Roman"/>
                  <w:sz w:val="24"/>
                  <w:szCs w:val="24"/>
                </w:rPr>
                <w:t>/18216/33825953</w:t>
              </w:r>
            </w:hyperlink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16808F7E" w:rsidR="00F71B2C" w:rsidRPr="004957C0" w:rsidRDefault="003E4DD6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057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 xml:space="preserve">apoznałem się regulaminem obowiązującym </w:t>
            </w:r>
            <w:r w:rsidR="00F97B2C">
              <w:t xml:space="preserve">w Nadleśnictwie Kup, </w:t>
            </w:r>
            <w:r w:rsidR="00F71B2C">
              <w:t>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sectPr w:rsidR="00A95E69" w:rsidSect="00AF77FC">
      <w:headerReference w:type="default" r:id="rId13"/>
      <w:footerReference w:type="default" r:id="rId14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D166A9" w14:textId="77777777" w:rsidR="003E4DD6" w:rsidRDefault="003E4DD6" w:rsidP="000172E5">
      <w:pPr>
        <w:spacing w:after="0" w:line="240" w:lineRule="auto"/>
      </w:pPr>
      <w:r>
        <w:separator/>
      </w:r>
    </w:p>
  </w:endnote>
  <w:endnote w:type="continuationSeparator" w:id="0">
    <w:p w14:paraId="04D1A205" w14:textId="77777777" w:rsidR="003E4DD6" w:rsidRDefault="003E4DD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FAAD61F-118A-44D9-A61D-A6704D502380}"/>
    <w:embedBold r:id="rId2" w:fontKey="{B8A67862-741B-4371-ACB5-8000F826486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2260ABF-9834-433A-BF28-10C35E24FB80}"/>
    <w:embedBold r:id="rId4" w:fontKey="{0E703FF6-8E10-437A-9BBB-ADC6871D882C}"/>
    <w:embedItalic r:id="rId5" w:fontKey="{2269A3FA-12DB-4C32-A5F5-8A114126BCB5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2126FDA0-0328-464B-A504-13249356349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AEB56DC-59E8-4497-B6F9-3A2AABC5D9A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FF9C914-D3A2-4AB0-B359-07CC6D87DD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21"/>
      <w:gridCol w:w="4621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B58BCF" w14:textId="77777777" w:rsidR="003E4DD6" w:rsidRDefault="003E4DD6" w:rsidP="000172E5">
      <w:pPr>
        <w:spacing w:after="0" w:line="240" w:lineRule="auto"/>
      </w:pPr>
      <w:r>
        <w:separator/>
      </w:r>
    </w:p>
  </w:footnote>
  <w:footnote w:type="continuationSeparator" w:id="0">
    <w:p w14:paraId="3A867434" w14:textId="77777777" w:rsidR="003E4DD6" w:rsidRDefault="003E4DD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C34FCFC" w:rsidR="00B337A2" w:rsidRPr="00F71B2C" w:rsidRDefault="00AF77FC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Formularz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>
            <w:rPr>
              <w:color w:val="333333" w:themeColor="accent6" w:themeShade="80"/>
              <w:sz w:val="30"/>
              <w:szCs w:val="30"/>
            </w:rPr>
            <w:t xml:space="preserve">do Nadleśnictwa Kup, 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C69A0"/>
    <w:rsid w:val="002E408C"/>
    <w:rsid w:val="00311D4F"/>
    <w:rsid w:val="00322F8B"/>
    <w:rsid w:val="0034390E"/>
    <w:rsid w:val="00344849"/>
    <w:rsid w:val="00361E11"/>
    <w:rsid w:val="003769BA"/>
    <w:rsid w:val="003C3EF4"/>
    <w:rsid w:val="003E4DD6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95BA8"/>
    <w:rsid w:val="005A3BF7"/>
    <w:rsid w:val="005F2035"/>
    <w:rsid w:val="005F7990"/>
    <w:rsid w:val="006145D8"/>
    <w:rsid w:val="00637200"/>
    <w:rsid w:val="0063739C"/>
    <w:rsid w:val="006865CF"/>
    <w:rsid w:val="00696980"/>
    <w:rsid w:val="006B7D4D"/>
    <w:rsid w:val="007147D7"/>
    <w:rsid w:val="00767519"/>
    <w:rsid w:val="00770F25"/>
    <w:rsid w:val="007A35A8"/>
    <w:rsid w:val="007A5FB5"/>
    <w:rsid w:val="007B0A85"/>
    <w:rsid w:val="007C6A52"/>
    <w:rsid w:val="0082043E"/>
    <w:rsid w:val="00846B76"/>
    <w:rsid w:val="0086797B"/>
    <w:rsid w:val="00880578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F77FC"/>
    <w:rsid w:val="00B337A2"/>
    <w:rsid w:val="00BD4753"/>
    <w:rsid w:val="00BD5CB1"/>
    <w:rsid w:val="00BE62EE"/>
    <w:rsid w:val="00C003BA"/>
    <w:rsid w:val="00C064F4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97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kup.katowice.lasy.gov.pl/witamy/-/journal_content/56/18216/33825953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2139C5"/>
    <w:rsid w:val="00405B49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51934E-485C-4856-8B14-E99799EE9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115</Words>
  <Characters>696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2021-04-28T06:14:00Z</dcterms:created>
  <dcterms:modified xsi:type="dcterms:W3CDTF">2021-04-28T06:53:00Z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